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8FFAD" w14:textId="77777777" w:rsidR="000D1E01" w:rsidRDefault="000D1E01"/>
    <w:p w14:paraId="6DD8FFAE" w14:textId="77777777" w:rsidR="0015575F" w:rsidRDefault="0015575F"/>
    <w:p w14:paraId="38EDB0FC" w14:textId="3B6F0368" w:rsidR="00C269D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Jag har varit medlem i Reumatikerföreningen i ……………………………………</w:t>
      </w:r>
      <w:r w:rsidR="00C269DF" w:rsidRPr="00825B0E">
        <w:rPr>
          <w:b/>
          <w:szCs w:val="24"/>
        </w:rPr>
        <w:t>……….</w:t>
      </w:r>
    </w:p>
    <w:p w14:paraId="6DD8FFAF" w14:textId="6758136A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 xml:space="preserve"> sedan år…………………</w:t>
      </w:r>
    </w:p>
    <w:p w14:paraId="6DD8FFB0" w14:textId="0248A7B5" w:rsidR="00154D00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Jag ansöker om fondmedel för resa till ……………………………………………………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1" w14:textId="673B759F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Resans längd……………………………………. Resans pris…………………………………………</w:t>
      </w:r>
    </w:p>
    <w:p w14:paraId="6DD8FFB2" w14:textId="7777777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Datum för resan………………………………………….</w:t>
      </w:r>
    </w:p>
    <w:p w14:paraId="6DD8FFB3" w14:textId="6B579689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Om behandling ingår i resan, ange hur många…………………………………………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4" w14:textId="6F1C45E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Motivet för resan är……………………………………………………………………………………...</w:t>
      </w:r>
    </w:p>
    <w:p w14:paraId="6DD8FFB5" w14:textId="27F8A76B" w:rsidR="0015575F" w:rsidRDefault="0015575F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 w:rsidRPr="00825B0E">
        <w:rPr>
          <w:b/>
          <w:szCs w:val="24"/>
        </w:rPr>
        <w:t>………………</w:t>
      </w:r>
      <w:r w:rsidR="006F6847" w:rsidRPr="00825B0E">
        <w:rPr>
          <w:b/>
          <w:szCs w:val="24"/>
        </w:rPr>
        <w:t>…………………………………………………………………………………………………</w:t>
      </w:r>
      <w:r w:rsidR="00825B0E">
        <w:rPr>
          <w:b/>
          <w:szCs w:val="24"/>
        </w:rPr>
        <w:t>……</w:t>
      </w:r>
      <w:r w:rsidR="00825B0E">
        <w:rPr>
          <w:b/>
          <w:szCs w:val="24"/>
        </w:rPr>
        <w:br/>
        <w:t>………………………………………………………………………………………………………………………</w:t>
      </w:r>
    </w:p>
    <w:p w14:paraId="498D5FF1" w14:textId="6B5E9A2C" w:rsidR="00825B0E" w:rsidRDefault="00825B0E" w:rsidP="00825B0E">
      <w:pPr>
        <w:tabs>
          <w:tab w:val="left" w:pos="7655"/>
          <w:tab w:val="left" w:pos="8931"/>
        </w:tabs>
        <w:spacing w:line="360" w:lineRule="auto"/>
        <w:ind w:right="141"/>
        <w:rPr>
          <w:b/>
          <w:szCs w:val="24"/>
        </w:rPr>
      </w:pPr>
      <w:r>
        <w:rPr>
          <w:b/>
          <w:szCs w:val="24"/>
        </w:rPr>
        <w:t>………………………………………………………………………………………………………………………</w:t>
      </w:r>
    </w:p>
    <w:p w14:paraId="6DD8FFB7" w14:textId="07C3E48E" w:rsidR="0015575F" w:rsidRPr="00825B0E" w:rsidRDefault="007F2551" w:rsidP="00154D00">
      <w:pPr>
        <w:spacing w:line="360" w:lineRule="auto"/>
        <w:rPr>
          <w:b/>
          <w:szCs w:val="24"/>
        </w:rPr>
      </w:pPr>
      <w:proofErr w:type="spellStart"/>
      <w:r>
        <w:rPr>
          <w:b/>
          <w:szCs w:val="24"/>
        </w:rPr>
        <w:t>Medlemsnr</w:t>
      </w:r>
      <w:proofErr w:type="spellEnd"/>
      <w:r w:rsidR="0015575F" w:rsidRPr="00825B0E">
        <w:rPr>
          <w:b/>
          <w:szCs w:val="24"/>
        </w:rPr>
        <w:t xml:space="preserve">…………………………… </w:t>
      </w:r>
      <w:proofErr w:type="gramStart"/>
      <w:r w:rsidR="00D360DE" w:rsidRPr="00825B0E">
        <w:rPr>
          <w:b/>
          <w:szCs w:val="24"/>
        </w:rPr>
        <w:t>Tel:</w:t>
      </w:r>
      <w:r w:rsidR="0015575F" w:rsidRPr="00825B0E">
        <w:rPr>
          <w:b/>
          <w:szCs w:val="24"/>
        </w:rPr>
        <w:t>…</w:t>
      </w:r>
      <w:proofErr w:type="gramEnd"/>
      <w:r w:rsidR="0015575F" w:rsidRPr="00825B0E">
        <w:rPr>
          <w:b/>
          <w:szCs w:val="24"/>
        </w:rPr>
        <w:t>……………………………………………………………</w:t>
      </w:r>
      <w:r w:rsidR="006F6847" w:rsidRPr="00825B0E">
        <w:rPr>
          <w:b/>
          <w:szCs w:val="24"/>
        </w:rPr>
        <w:t>...</w:t>
      </w:r>
    </w:p>
    <w:p w14:paraId="6DD8FFB8" w14:textId="5E32CFE1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Namn………………………………………………………………………………………………………</w:t>
      </w:r>
      <w:r w:rsidR="00D360DE" w:rsidRPr="00825B0E">
        <w:rPr>
          <w:b/>
          <w:szCs w:val="24"/>
        </w:rPr>
        <w:t>……</w:t>
      </w:r>
      <w:r w:rsidRPr="00825B0E">
        <w:rPr>
          <w:b/>
          <w:szCs w:val="24"/>
        </w:rPr>
        <w:t>.</w:t>
      </w:r>
    </w:p>
    <w:p w14:paraId="6DD8FFB9" w14:textId="4FE0D173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Adress……………………………………………………………………………………………………………</w:t>
      </w:r>
    </w:p>
    <w:p w14:paraId="6DD8FFBA" w14:textId="6F8047F0" w:rsidR="0015575F" w:rsidRPr="00825B0E" w:rsidRDefault="0015575F" w:rsidP="006F6847">
      <w:pPr>
        <w:spacing w:line="360" w:lineRule="auto"/>
        <w:ind w:right="141"/>
        <w:rPr>
          <w:b/>
          <w:szCs w:val="24"/>
        </w:rPr>
      </w:pPr>
      <w:r w:rsidRPr="00825B0E">
        <w:rPr>
          <w:b/>
          <w:szCs w:val="24"/>
        </w:rPr>
        <w:t>Postnr……………</w:t>
      </w:r>
      <w:r w:rsidR="00BB6392" w:rsidRPr="00825B0E">
        <w:rPr>
          <w:b/>
          <w:szCs w:val="24"/>
        </w:rPr>
        <w:t>……</w:t>
      </w:r>
      <w:r w:rsidRPr="00825B0E">
        <w:rPr>
          <w:b/>
          <w:szCs w:val="24"/>
        </w:rPr>
        <w:t>Ort………………………………………………………………………………….</w:t>
      </w:r>
    </w:p>
    <w:p w14:paraId="775BA7D8" w14:textId="77777777" w:rsidR="00C269DF" w:rsidRPr="00825B0E" w:rsidRDefault="00C269DF" w:rsidP="00154D00">
      <w:pPr>
        <w:spacing w:line="360" w:lineRule="auto"/>
        <w:rPr>
          <w:b/>
          <w:szCs w:val="24"/>
        </w:rPr>
      </w:pPr>
    </w:p>
    <w:p w14:paraId="6DD8FFBB" w14:textId="41F1E143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Ange Postgiro/personkonto……………………………………………………………………………</w:t>
      </w:r>
    </w:p>
    <w:p w14:paraId="6DD8FFBC" w14:textId="77777777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Vilken Bank…………………………………………………………………………………………………….</w:t>
      </w:r>
    </w:p>
    <w:p w14:paraId="6DD8FFBD" w14:textId="3FF0C20D" w:rsidR="0015575F" w:rsidRPr="00825B0E" w:rsidRDefault="00D360DE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Clearing nr</w:t>
      </w:r>
      <w:r w:rsidR="0015575F" w:rsidRPr="00825B0E">
        <w:rPr>
          <w:b/>
          <w:szCs w:val="24"/>
        </w:rPr>
        <w:t>……………………</w:t>
      </w:r>
      <w:r w:rsidRPr="00825B0E">
        <w:rPr>
          <w:b/>
          <w:szCs w:val="24"/>
        </w:rPr>
        <w:t>……</w:t>
      </w:r>
      <w:r w:rsidR="0015575F" w:rsidRPr="00825B0E">
        <w:rPr>
          <w:b/>
          <w:szCs w:val="24"/>
        </w:rPr>
        <w:t>Konto</w:t>
      </w:r>
      <w:r w:rsidRPr="00825B0E">
        <w:rPr>
          <w:b/>
          <w:szCs w:val="24"/>
        </w:rPr>
        <w:t xml:space="preserve"> </w:t>
      </w:r>
      <w:r w:rsidR="0015575F" w:rsidRPr="00825B0E">
        <w:rPr>
          <w:b/>
          <w:szCs w:val="24"/>
        </w:rPr>
        <w:t>nr………………………………………………………</w:t>
      </w:r>
      <w:r w:rsidR="007E2EEC" w:rsidRPr="00825B0E">
        <w:rPr>
          <w:b/>
          <w:szCs w:val="24"/>
        </w:rPr>
        <w:t>……</w:t>
      </w:r>
      <w:r w:rsidR="007E2EEC">
        <w:rPr>
          <w:b/>
          <w:szCs w:val="24"/>
        </w:rPr>
        <w:t>.</w:t>
      </w:r>
    </w:p>
    <w:p w14:paraId="6DD8FFBE" w14:textId="7AA56762" w:rsidR="0015575F" w:rsidRPr="00825B0E" w:rsidRDefault="0015575F" w:rsidP="00154D00">
      <w:pPr>
        <w:spacing w:line="360" w:lineRule="auto"/>
        <w:rPr>
          <w:b/>
          <w:szCs w:val="24"/>
        </w:rPr>
      </w:pPr>
      <w:r w:rsidRPr="00825B0E">
        <w:rPr>
          <w:b/>
          <w:szCs w:val="24"/>
        </w:rPr>
        <w:t>Om du blir beviljad fondmedel kommer pengarna att sättas in på angivet konto.</w:t>
      </w:r>
    </w:p>
    <w:p w14:paraId="449663B7" w14:textId="03ED99AA" w:rsidR="00825B0E" w:rsidRDefault="00244D85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Ansökan ska vara kansliet tillhanda senast 31 mars</w:t>
      </w:r>
      <w:r w:rsidR="00BB6392">
        <w:rPr>
          <w:b/>
          <w:szCs w:val="24"/>
        </w:rPr>
        <w:t xml:space="preserve">, vid frågor ring </w:t>
      </w:r>
      <w:r w:rsidR="0002532F">
        <w:rPr>
          <w:b/>
          <w:szCs w:val="24"/>
        </w:rPr>
        <w:t>070-292 02 37</w:t>
      </w:r>
      <w:r w:rsidR="00BB6392">
        <w:rPr>
          <w:b/>
          <w:szCs w:val="24"/>
        </w:rPr>
        <w:t>.</w:t>
      </w:r>
    </w:p>
    <w:p w14:paraId="5218BD98" w14:textId="77777777" w:rsidR="00BB6392" w:rsidRDefault="00BB6392" w:rsidP="00154D00">
      <w:pPr>
        <w:spacing w:line="360" w:lineRule="auto"/>
        <w:rPr>
          <w:b/>
          <w:szCs w:val="24"/>
        </w:rPr>
      </w:pPr>
    </w:p>
    <w:p w14:paraId="6DD8FFBF" w14:textId="7BD37F04" w:rsidR="0002718C" w:rsidRDefault="00BB6392" w:rsidP="00154D00">
      <w:pPr>
        <w:spacing w:line="360" w:lineRule="auto"/>
        <w:rPr>
          <w:b/>
          <w:szCs w:val="24"/>
        </w:rPr>
      </w:pPr>
      <w:r>
        <w:rPr>
          <w:b/>
          <w:szCs w:val="24"/>
        </w:rPr>
        <w:t>x</w:t>
      </w:r>
      <w:r w:rsidR="0002718C" w:rsidRPr="00825B0E">
        <w:rPr>
          <w:b/>
          <w:szCs w:val="24"/>
        </w:rPr>
        <w:t>xxxxxxxxxxxxxxxxxxxxxxxxxxxxxxxxxxxxxxxxxxxxxxxxxxxxxxxxxxxxxxxxxxxxx</w:t>
      </w:r>
      <w:r w:rsidR="007E2EEC">
        <w:rPr>
          <w:b/>
          <w:szCs w:val="24"/>
        </w:rPr>
        <w:t>x</w:t>
      </w:r>
    </w:p>
    <w:p w14:paraId="1976C43C" w14:textId="77777777" w:rsidR="00BB6392" w:rsidRPr="00825B0E" w:rsidRDefault="00BB6392" w:rsidP="00154D00">
      <w:pPr>
        <w:spacing w:line="360" w:lineRule="auto"/>
        <w:rPr>
          <w:b/>
          <w:szCs w:val="24"/>
        </w:rPr>
      </w:pPr>
    </w:p>
    <w:p w14:paraId="6DD8FFC0" w14:textId="72F45D44" w:rsidR="00154D00" w:rsidRPr="00825B0E" w:rsidRDefault="00D17DA7" w:rsidP="00D17DA7">
      <w:pPr>
        <w:rPr>
          <w:b/>
          <w:szCs w:val="24"/>
        </w:rPr>
      </w:pPr>
      <w:r w:rsidRPr="00825B0E">
        <w:rPr>
          <w:b/>
          <w:szCs w:val="24"/>
        </w:rPr>
        <w:t>Ansökan ska med b</w:t>
      </w:r>
      <w:r w:rsidR="00154D00" w:rsidRPr="00825B0E">
        <w:rPr>
          <w:b/>
          <w:szCs w:val="24"/>
        </w:rPr>
        <w:t xml:space="preserve">ifogat läkarintyg skickas </w:t>
      </w:r>
      <w:r w:rsidR="00244D85" w:rsidRPr="00825B0E">
        <w:rPr>
          <w:b/>
          <w:szCs w:val="24"/>
        </w:rPr>
        <w:t>till:</w:t>
      </w:r>
    </w:p>
    <w:p w14:paraId="6DD8FFC1" w14:textId="031CDF76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Reumatiker</w:t>
      </w:r>
      <w:r w:rsidR="00244D85">
        <w:rPr>
          <w:b/>
          <w:szCs w:val="24"/>
        </w:rPr>
        <w:t>distriktet</w:t>
      </w:r>
      <w:r w:rsidRPr="00825B0E">
        <w:rPr>
          <w:b/>
          <w:szCs w:val="24"/>
        </w:rPr>
        <w:t xml:space="preserve"> Östergötland</w:t>
      </w:r>
      <w:r w:rsidR="0002718C" w:rsidRPr="00825B0E">
        <w:rPr>
          <w:b/>
          <w:szCs w:val="24"/>
        </w:rPr>
        <w:t xml:space="preserve">                                   </w:t>
      </w:r>
    </w:p>
    <w:p w14:paraId="6DD8FFC2" w14:textId="77777777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Västra vägen 32</w:t>
      </w:r>
    </w:p>
    <w:p w14:paraId="6DD8FFC3" w14:textId="77777777" w:rsidR="00154D00" w:rsidRPr="00825B0E" w:rsidRDefault="00154D00" w:rsidP="00D17DA7">
      <w:pPr>
        <w:rPr>
          <w:b/>
          <w:szCs w:val="24"/>
        </w:rPr>
      </w:pPr>
      <w:r w:rsidRPr="00825B0E">
        <w:rPr>
          <w:b/>
          <w:szCs w:val="24"/>
        </w:rPr>
        <w:t>582 28 Linköping</w:t>
      </w:r>
    </w:p>
    <w:p w14:paraId="6DD8FFC4" w14:textId="77777777" w:rsidR="00D17DA7" w:rsidRPr="00825B0E" w:rsidRDefault="00D17DA7" w:rsidP="00D17DA7">
      <w:pPr>
        <w:rPr>
          <w:b/>
          <w:szCs w:val="24"/>
        </w:rPr>
      </w:pPr>
      <w:r w:rsidRPr="00825B0E">
        <w:rPr>
          <w:b/>
          <w:szCs w:val="24"/>
        </w:rPr>
        <w:t>Märk kuvertet: Fondansökan</w:t>
      </w:r>
    </w:p>
    <w:p w14:paraId="6DD8FFC5" w14:textId="77777777" w:rsidR="0015575F" w:rsidRPr="0015575F" w:rsidRDefault="0015575F" w:rsidP="00154D00">
      <w:pPr>
        <w:spacing w:line="360" w:lineRule="auto"/>
        <w:rPr>
          <w:b/>
          <w:sz w:val="28"/>
          <w:szCs w:val="28"/>
        </w:rPr>
      </w:pPr>
    </w:p>
    <w:sectPr w:rsidR="0015575F" w:rsidRPr="0015575F" w:rsidSect="004F1C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35300E" w14:textId="77777777" w:rsidR="004F1CDA" w:rsidRDefault="004F1CDA" w:rsidP="0015575F">
      <w:r>
        <w:separator/>
      </w:r>
    </w:p>
  </w:endnote>
  <w:endnote w:type="continuationSeparator" w:id="0">
    <w:p w14:paraId="4A4CD4D0" w14:textId="77777777" w:rsidR="004F1CDA" w:rsidRDefault="004F1CDA" w:rsidP="0015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41CD3" w14:textId="77777777" w:rsidR="00BC135F" w:rsidRDefault="00BC135F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F9A61" w14:textId="77777777" w:rsidR="00BC135F" w:rsidRDefault="00BC135F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3FEFD" w14:textId="77777777" w:rsidR="00BC135F" w:rsidRDefault="00BC135F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3DF93" w14:textId="77777777" w:rsidR="004F1CDA" w:rsidRDefault="004F1CDA" w:rsidP="0015575F">
      <w:r>
        <w:separator/>
      </w:r>
    </w:p>
  </w:footnote>
  <w:footnote w:type="continuationSeparator" w:id="0">
    <w:p w14:paraId="54E3A251" w14:textId="77777777" w:rsidR="004F1CDA" w:rsidRDefault="004F1CDA" w:rsidP="001557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A8417" w14:textId="77777777" w:rsidR="00BC135F" w:rsidRDefault="00BC135F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8FFCA" w14:textId="77777777" w:rsidR="0015575F" w:rsidRDefault="00BA42E4">
    <w:pPr>
      <w:pStyle w:val="Sidhuvud"/>
    </w:pPr>
    <w:r>
      <w:rPr>
        <w:noProof/>
        <w:lang w:eastAsia="sv-SE"/>
      </w:rPr>
      <w:drawing>
        <wp:inline distT="0" distB="0" distL="0" distR="0" wp14:anchorId="6DD8FFCD" wp14:editId="6DD8FFCE">
          <wp:extent cx="1619250" cy="590550"/>
          <wp:effectExtent l="19050" t="0" r="0" b="0"/>
          <wp:docPr id="1" name="Bildobjekt 1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objekt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5575F">
      <w:t>'</w:t>
    </w:r>
  </w:p>
  <w:p w14:paraId="6DD8FFCB" w14:textId="77777777" w:rsidR="0015575F" w:rsidRDefault="0015575F">
    <w:pPr>
      <w:pStyle w:val="Sidhuvud"/>
    </w:pPr>
  </w:p>
  <w:p w14:paraId="6DD8FFCC" w14:textId="13743E07" w:rsidR="0015575F" w:rsidRDefault="0015575F">
    <w:pPr>
      <w:pStyle w:val="Sidhuvud"/>
    </w:pPr>
    <w:r>
      <w:t>Östergötland</w:t>
    </w:r>
    <w:r w:rsidR="004F73B3">
      <w:t xml:space="preserve">              </w:t>
    </w:r>
    <w:r w:rsidR="004F73B3" w:rsidRPr="004F73B3">
      <w:rPr>
        <w:b/>
        <w:bCs/>
        <w:szCs w:val="24"/>
      </w:rPr>
      <w:t xml:space="preserve"> </w:t>
    </w:r>
    <w:r w:rsidR="00244D85">
      <w:rPr>
        <w:b/>
        <w:bCs/>
        <w:szCs w:val="24"/>
      </w:rPr>
      <w:t>REUMATIKERDISTIKTETS FONDANSÖKAN 202</w:t>
    </w:r>
    <w:r w:rsidR="00BC135F">
      <w:rPr>
        <w:b/>
        <w:bCs/>
        <w:szCs w:val="24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286B2" w14:textId="77777777" w:rsidR="00BC135F" w:rsidRDefault="00BC135F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6BC"/>
    <w:rsid w:val="0002532F"/>
    <w:rsid w:val="0002718C"/>
    <w:rsid w:val="000D1E01"/>
    <w:rsid w:val="00154D00"/>
    <w:rsid w:val="0015575F"/>
    <w:rsid w:val="00244D85"/>
    <w:rsid w:val="004F1CDA"/>
    <w:rsid w:val="004F73B3"/>
    <w:rsid w:val="005948DA"/>
    <w:rsid w:val="006F6847"/>
    <w:rsid w:val="007E2EEC"/>
    <w:rsid w:val="007F2551"/>
    <w:rsid w:val="00825B0E"/>
    <w:rsid w:val="00842172"/>
    <w:rsid w:val="008D7B18"/>
    <w:rsid w:val="00933EC5"/>
    <w:rsid w:val="00957947"/>
    <w:rsid w:val="00986C46"/>
    <w:rsid w:val="009966BC"/>
    <w:rsid w:val="009A47E2"/>
    <w:rsid w:val="009F5A61"/>
    <w:rsid w:val="00A36941"/>
    <w:rsid w:val="00B250B1"/>
    <w:rsid w:val="00B94C3B"/>
    <w:rsid w:val="00BA42E4"/>
    <w:rsid w:val="00BB6392"/>
    <w:rsid w:val="00BC135F"/>
    <w:rsid w:val="00C269DF"/>
    <w:rsid w:val="00C53D2F"/>
    <w:rsid w:val="00D17DA7"/>
    <w:rsid w:val="00D360DE"/>
    <w:rsid w:val="00D43276"/>
    <w:rsid w:val="00DD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8FFAD"/>
  <w15:docId w15:val="{8D625064-2CB6-4363-A89E-37CAA6294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E01"/>
    <w:rPr>
      <w:sz w:val="24"/>
      <w:szCs w:val="2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5575F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15575F"/>
  </w:style>
  <w:style w:type="paragraph" w:styleId="Sidfot">
    <w:name w:val="footer"/>
    <w:basedOn w:val="Normal"/>
    <w:link w:val="SidfotChar"/>
    <w:uiPriority w:val="99"/>
    <w:unhideWhenUsed/>
    <w:rsid w:val="0015575F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15575F"/>
  </w:style>
  <w:style w:type="paragraph" w:styleId="Ballongtext">
    <w:name w:val="Balloon Text"/>
    <w:basedOn w:val="Normal"/>
    <w:link w:val="BallongtextChar"/>
    <w:uiPriority w:val="99"/>
    <w:semiHidden/>
    <w:unhideWhenUsed/>
    <w:rsid w:val="0015575F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557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umatikerdistriktet\Dropbox\Desktop\Resor\Ungern%202019\Ans&#246;kan%20om%20fondmedel%20distriktet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A271E3-807F-46E1-8F42-61C031604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Ansökan om fondmedel distriktet</Template>
  <TotalTime>1</TotalTime>
  <Pages>1</Pages>
  <Words>200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Reumatikerdistriktet</dc:creator>
  <cp:lastModifiedBy>Reumatikerdistriktet Östergötland</cp:lastModifiedBy>
  <cp:revision>4</cp:revision>
  <cp:lastPrinted>2024-01-24T09:45:00Z</cp:lastPrinted>
  <dcterms:created xsi:type="dcterms:W3CDTF">2024-11-11T10:26:00Z</dcterms:created>
  <dcterms:modified xsi:type="dcterms:W3CDTF">2025-11-14T10:27:00Z</dcterms:modified>
</cp:coreProperties>
</file>